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FF9" w:rsidRPr="00615498" w:rsidRDefault="0097211A" w:rsidP="004A21F4">
      <w:pPr>
        <w:jc w:val="left"/>
        <w:rPr>
          <w:kern w:val="2"/>
          <w:sz w:val="24"/>
          <w:szCs w:val="24"/>
        </w:rPr>
      </w:pPr>
      <w:r w:rsidRPr="0097211A">
        <w:rPr>
          <w:rFonts w:hint="eastAsia"/>
          <w:kern w:val="2"/>
          <w:sz w:val="24"/>
          <w:szCs w:val="24"/>
        </w:rPr>
        <w:t>別記様式（第８条関係）</w:t>
      </w:r>
    </w:p>
    <w:p w:rsidR="00311FF9" w:rsidRPr="00615498" w:rsidRDefault="00311FF9" w:rsidP="004A21F4">
      <w:pPr>
        <w:jc w:val="left"/>
        <w:rPr>
          <w:kern w:val="2"/>
          <w:sz w:val="24"/>
          <w:szCs w:val="24"/>
        </w:rPr>
      </w:pPr>
    </w:p>
    <w:p w:rsidR="00311FF9" w:rsidRPr="00615498" w:rsidRDefault="00311FF9" w:rsidP="00CF57AD">
      <w:pPr>
        <w:jc w:val="center"/>
        <w:rPr>
          <w:kern w:val="2"/>
          <w:sz w:val="24"/>
          <w:szCs w:val="24"/>
        </w:rPr>
      </w:pPr>
      <w:r w:rsidRPr="00615498">
        <w:rPr>
          <w:rFonts w:hint="eastAsia"/>
          <w:kern w:val="2"/>
          <w:sz w:val="24"/>
          <w:szCs w:val="24"/>
        </w:rPr>
        <w:t>誓　約　書</w:t>
      </w:r>
    </w:p>
    <w:p w:rsidR="00311FF9" w:rsidRPr="00615498" w:rsidRDefault="009A2052" w:rsidP="0074278F">
      <w:pPr>
        <w:ind w:right="518" w:firstLineChars="2389" w:firstLine="6334"/>
        <w:jc w:val="right"/>
        <w:rPr>
          <w:kern w:val="2"/>
          <w:sz w:val="24"/>
          <w:szCs w:val="24"/>
        </w:rPr>
      </w:pPr>
      <w:r>
        <w:rPr>
          <w:rFonts w:hint="eastAsia"/>
          <w:kern w:val="2"/>
          <w:sz w:val="24"/>
          <w:szCs w:val="24"/>
        </w:rPr>
        <w:t xml:space="preserve">　</w:t>
      </w:r>
      <w:r w:rsidR="00311FF9" w:rsidRPr="00615498">
        <w:rPr>
          <w:rFonts w:hint="eastAsia"/>
          <w:kern w:val="2"/>
          <w:sz w:val="24"/>
          <w:szCs w:val="24"/>
        </w:rPr>
        <w:t>年</w:t>
      </w:r>
      <w:r>
        <w:rPr>
          <w:rFonts w:hint="eastAsia"/>
          <w:kern w:val="2"/>
          <w:sz w:val="24"/>
          <w:szCs w:val="24"/>
        </w:rPr>
        <w:t xml:space="preserve">　　</w:t>
      </w:r>
      <w:bookmarkStart w:id="0" w:name="_GoBack"/>
      <w:bookmarkEnd w:id="0"/>
      <w:r w:rsidR="00311FF9" w:rsidRPr="00615498">
        <w:rPr>
          <w:rFonts w:hint="eastAsia"/>
          <w:kern w:val="2"/>
          <w:sz w:val="24"/>
          <w:szCs w:val="24"/>
        </w:rPr>
        <w:t>月</w:t>
      </w:r>
      <w:r w:rsidR="0074278F">
        <w:rPr>
          <w:rFonts w:hint="eastAsia"/>
          <w:kern w:val="2"/>
          <w:sz w:val="24"/>
          <w:szCs w:val="24"/>
        </w:rPr>
        <w:t xml:space="preserve">　</w:t>
      </w:r>
      <w:r>
        <w:rPr>
          <w:rFonts w:hint="eastAsia"/>
          <w:kern w:val="2"/>
          <w:sz w:val="24"/>
          <w:szCs w:val="24"/>
        </w:rPr>
        <w:t xml:space="preserve">　</w:t>
      </w:r>
      <w:r w:rsidR="00311FF9" w:rsidRPr="00615498">
        <w:rPr>
          <w:rFonts w:hint="eastAsia"/>
          <w:kern w:val="2"/>
          <w:sz w:val="24"/>
          <w:szCs w:val="24"/>
        </w:rPr>
        <w:t>日</w:t>
      </w:r>
    </w:p>
    <w:p w:rsidR="00274AD7" w:rsidRPr="007D0F25" w:rsidRDefault="00274AD7" w:rsidP="00274AD7">
      <w:pPr>
        <w:rPr>
          <w:sz w:val="24"/>
        </w:rPr>
      </w:pPr>
      <w:r>
        <w:rPr>
          <w:rFonts w:hint="eastAsia"/>
          <w:sz w:val="24"/>
        </w:rPr>
        <w:t>（あて先）津市上下水道事業管理者</w:t>
      </w:r>
    </w:p>
    <w:p w:rsidR="00311FF9" w:rsidRPr="00615498" w:rsidRDefault="00311FF9" w:rsidP="00A7561B">
      <w:pPr>
        <w:ind w:firstLineChars="2101" w:firstLine="5570"/>
        <w:jc w:val="left"/>
        <w:rPr>
          <w:kern w:val="2"/>
          <w:sz w:val="24"/>
          <w:szCs w:val="24"/>
        </w:rPr>
      </w:pPr>
      <w:r w:rsidRPr="00615498">
        <w:rPr>
          <w:rFonts w:hint="eastAsia"/>
          <w:kern w:val="2"/>
          <w:sz w:val="24"/>
          <w:szCs w:val="24"/>
        </w:rPr>
        <w:t>（〒　　　　　　）</w:t>
      </w:r>
    </w:p>
    <w:p w:rsidR="00311FF9" w:rsidRPr="00615498" w:rsidRDefault="00311FF9" w:rsidP="00A7561B">
      <w:pPr>
        <w:ind w:firstLineChars="1901" w:firstLine="5040"/>
        <w:jc w:val="left"/>
        <w:rPr>
          <w:kern w:val="2"/>
          <w:sz w:val="24"/>
          <w:szCs w:val="24"/>
        </w:rPr>
      </w:pPr>
      <w:r w:rsidRPr="00615498">
        <w:rPr>
          <w:rFonts w:hint="eastAsia"/>
          <w:kern w:val="2"/>
          <w:sz w:val="24"/>
          <w:szCs w:val="24"/>
        </w:rPr>
        <w:t>住　所</w:t>
      </w:r>
    </w:p>
    <w:p w:rsidR="00311FF9" w:rsidRPr="00615498" w:rsidRDefault="00311FF9" w:rsidP="00A7561B">
      <w:pPr>
        <w:ind w:firstLineChars="1500" w:firstLine="3977"/>
        <w:jc w:val="left"/>
        <w:rPr>
          <w:kern w:val="2"/>
          <w:sz w:val="24"/>
          <w:szCs w:val="24"/>
        </w:rPr>
      </w:pPr>
      <w:r w:rsidRPr="00615498">
        <w:rPr>
          <w:rFonts w:hint="eastAsia"/>
          <w:kern w:val="2"/>
          <w:sz w:val="24"/>
          <w:szCs w:val="24"/>
        </w:rPr>
        <w:t xml:space="preserve">申請者　氏　名　　　　　　　　　　</w:t>
      </w:r>
    </w:p>
    <w:p w:rsidR="00311FF9" w:rsidRDefault="00311FF9" w:rsidP="00A7561B">
      <w:pPr>
        <w:ind w:firstLineChars="1901" w:firstLine="5040"/>
        <w:jc w:val="left"/>
        <w:rPr>
          <w:kern w:val="2"/>
          <w:sz w:val="24"/>
          <w:szCs w:val="24"/>
        </w:rPr>
      </w:pPr>
      <w:r w:rsidRPr="00615498">
        <w:rPr>
          <w:rFonts w:hint="eastAsia"/>
          <w:kern w:val="2"/>
          <w:sz w:val="24"/>
          <w:szCs w:val="24"/>
        </w:rPr>
        <w:t>電　話</w:t>
      </w:r>
    </w:p>
    <w:p w:rsidR="0097211A" w:rsidRPr="0097211A" w:rsidRDefault="0097211A" w:rsidP="0097211A">
      <w:pPr>
        <w:jc w:val="right"/>
        <w:rPr>
          <w:kern w:val="2"/>
          <w:sz w:val="24"/>
          <w:szCs w:val="24"/>
        </w:rPr>
      </w:pPr>
      <w:r w:rsidRPr="0097211A">
        <w:rPr>
          <w:rFonts w:hint="eastAsia"/>
          <w:kern w:val="2"/>
          <w:sz w:val="24"/>
          <w:szCs w:val="24"/>
        </w:rPr>
        <w:t>※自署でない場合は、記名と押印が必要です。</w:t>
      </w:r>
    </w:p>
    <w:p w:rsidR="00311FF9" w:rsidRPr="00615498" w:rsidRDefault="00311FF9" w:rsidP="004A21F4">
      <w:pPr>
        <w:jc w:val="left"/>
        <w:rPr>
          <w:kern w:val="2"/>
          <w:sz w:val="24"/>
          <w:szCs w:val="24"/>
        </w:rPr>
      </w:pPr>
    </w:p>
    <w:p w:rsidR="008650B5" w:rsidRPr="00615498" w:rsidRDefault="008650B5" w:rsidP="00A7561B">
      <w:pPr>
        <w:ind w:firstLineChars="100" w:firstLine="265"/>
        <w:jc w:val="left"/>
        <w:rPr>
          <w:kern w:val="2"/>
          <w:sz w:val="24"/>
          <w:szCs w:val="24"/>
        </w:rPr>
      </w:pPr>
      <w:r w:rsidRPr="00615498">
        <w:rPr>
          <w:rFonts w:hint="eastAsia"/>
          <w:kern w:val="2"/>
          <w:sz w:val="24"/>
          <w:szCs w:val="24"/>
        </w:rPr>
        <w:t>私は、当該補助金が公共用水域の水質の汚濁の防止を図るために交付されることを理解し、浄化槽の適正な維持管理に努めます。</w:t>
      </w:r>
    </w:p>
    <w:p w:rsidR="00311FF9" w:rsidRPr="00CF57AD" w:rsidRDefault="008650B5" w:rsidP="00A7561B">
      <w:pPr>
        <w:ind w:firstLineChars="100" w:firstLine="265"/>
        <w:jc w:val="left"/>
        <w:rPr>
          <w:kern w:val="2"/>
          <w:sz w:val="24"/>
          <w:szCs w:val="24"/>
        </w:rPr>
      </w:pPr>
      <w:r w:rsidRPr="00615498">
        <w:rPr>
          <w:rFonts w:hint="eastAsia"/>
          <w:kern w:val="2"/>
          <w:sz w:val="24"/>
          <w:szCs w:val="24"/>
        </w:rPr>
        <w:t>なお、公共下水道の供用が開始された場合においては、下水道法第１０条第１項及び津市公共下水道条例第３条の規定に従い、速やかに</w:t>
      </w:r>
      <w:r w:rsidR="005B5439" w:rsidRPr="00615498">
        <w:rPr>
          <w:rFonts w:hint="eastAsia"/>
          <w:kern w:val="2"/>
          <w:sz w:val="24"/>
          <w:szCs w:val="24"/>
        </w:rPr>
        <w:t>汚水</w:t>
      </w:r>
      <w:r w:rsidRPr="00615498">
        <w:rPr>
          <w:rFonts w:hint="eastAsia"/>
          <w:kern w:val="2"/>
          <w:sz w:val="24"/>
          <w:szCs w:val="24"/>
        </w:rPr>
        <w:t>を</w:t>
      </w:r>
      <w:r w:rsidR="00CF57AD" w:rsidRPr="00615498">
        <w:rPr>
          <w:rFonts w:hint="eastAsia"/>
          <w:kern w:val="2"/>
          <w:sz w:val="24"/>
          <w:szCs w:val="24"/>
        </w:rPr>
        <w:t>公共下水道に流入させるために必要な排水管、排水渠その他の排水設備を</w:t>
      </w:r>
      <w:r w:rsidRPr="00615498">
        <w:rPr>
          <w:rFonts w:hint="eastAsia"/>
          <w:kern w:val="2"/>
          <w:sz w:val="24"/>
          <w:szCs w:val="24"/>
        </w:rPr>
        <w:t>設置することを誓約</w:t>
      </w:r>
      <w:r w:rsidRPr="00CF57AD">
        <w:rPr>
          <w:rFonts w:hint="eastAsia"/>
          <w:kern w:val="2"/>
          <w:sz w:val="24"/>
          <w:szCs w:val="24"/>
        </w:rPr>
        <w:t>します。</w:t>
      </w:r>
    </w:p>
    <w:sectPr w:rsidR="00311FF9" w:rsidRPr="00CF57AD" w:rsidSect="00A36F71">
      <w:footerReference w:type="default" r:id="rId6"/>
      <w:pgSz w:w="11906" w:h="16838" w:code="9"/>
      <w:pgMar w:top="1701" w:right="1418" w:bottom="1701" w:left="1418" w:header="567" w:footer="992" w:gutter="0"/>
      <w:cols w:space="425"/>
      <w:docGrid w:type="linesAndChars" w:linePitch="407" w:charSpace="51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6FC" w:rsidRDefault="002276FC">
      <w:r>
        <w:separator/>
      </w:r>
    </w:p>
  </w:endnote>
  <w:endnote w:type="continuationSeparator" w:id="0">
    <w:p w:rsidR="002276FC" w:rsidRDefault="0022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209" w:rsidRDefault="003F120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6FC" w:rsidRDefault="002276FC">
      <w:r>
        <w:separator/>
      </w:r>
    </w:p>
  </w:footnote>
  <w:footnote w:type="continuationSeparator" w:id="0">
    <w:p w:rsidR="002276FC" w:rsidRDefault="00227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5"/>
  <w:drawingGridVerticalSpacing w:val="407"/>
  <w:displayHorizontalDrawingGridEvery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C5"/>
    <w:rsid w:val="0002543F"/>
    <w:rsid w:val="00041D66"/>
    <w:rsid w:val="00042ADF"/>
    <w:rsid w:val="00043719"/>
    <w:rsid w:val="00074F01"/>
    <w:rsid w:val="00084A53"/>
    <w:rsid w:val="000B5337"/>
    <w:rsid w:val="000B6B8B"/>
    <w:rsid w:val="000F0909"/>
    <w:rsid w:val="00105D73"/>
    <w:rsid w:val="00114A23"/>
    <w:rsid w:val="00125B5B"/>
    <w:rsid w:val="0013004D"/>
    <w:rsid w:val="00131A3E"/>
    <w:rsid w:val="0013576B"/>
    <w:rsid w:val="00171737"/>
    <w:rsid w:val="001B7B75"/>
    <w:rsid w:val="001C3DC5"/>
    <w:rsid w:val="001F1493"/>
    <w:rsid w:val="002172B2"/>
    <w:rsid w:val="002276FC"/>
    <w:rsid w:val="00251DD7"/>
    <w:rsid w:val="00274AD7"/>
    <w:rsid w:val="00292424"/>
    <w:rsid w:val="002A7AF1"/>
    <w:rsid w:val="002C6F33"/>
    <w:rsid w:val="002D3E8A"/>
    <w:rsid w:val="002F5061"/>
    <w:rsid w:val="00311FF9"/>
    <w:rsid w:val="003136CE"/>
    <w:rsid w:val="00316725"/>
    <w:rsid w:val="00322B26"/>
    <w:rsid w:val="00353528"/>
    <w:rsid w:val="00380765"/>
    <w:rsid w:val="00384827"/>
    <w:rsid w:val="003D27E6"/>
    <w:rsid w:val="003E239D"/>
    <w:rsid w:val="003F1209"/>
    <w:rsid w:val="00442934"/>
    <w:rsid w:val="00452C4C"/>
    <w:rsid w:val="004A21F4"/>
    <w:rsid w:val="004C247A"/>
    <w:rsid w:val="004D0BCC"/>
    <w:rsid w:val="004E5517"/>
    <w:rsid w:val="004E6007"/>
    <w:rsid w:val="00502E23"/>
    <w:rsid w:val="00525615"/>
    <w:rsid w:val="00547C9F"/>
    <w:rsid w:val="0057321F"/>
    <w:rsid w:val="00577157"/>
    <w:rsid w:val="005B5439"/>
    <w:rsid w:val="005B61E1"/>
    <w:rsid w:val="00615498"/>
    <w:rsid w:val="00642A65"/>
    <w:rsid w:val="00676902"/>
    <w:rsid w:val="00676945"/>
    <w:rsid w:val="006A5E80"/>
    <w:rsid w:val="006A7778"/>
    <w:rsid w:val="006B24D5"/>
    <w:rsid w:val="006F7C30"/>
    <w:rsid w:val="00710B5B"/>
    <w:rsid w:val="0074278F"/>
    <w:rsid w:val="00781DEA"/>
    <w:rsid w:val="007B194E"/>
    <w:rsid w:val="007D0F25"/>
    <w:rsid w:val="007E7558"/>
    <w:rsid w:val="007F0802"/>
    <w:rsid w:val="008230D6"/>
    <w:rsid w:val="00841B5A"/>
    <w:rsid w:val="008650B5"/>
    <w:rsid w:val="00867A45"/>
    <w:rsid w:val="00872363"/>
    <w:rsid w:val="00872E89"/>
    <w:rsid w:val="008A5CE1"/>
    <w:rsid w:val="008E0363"/>
    <w:rsid w:val="00935C3F"/>
    <w:rsid w:val="0097211A"/>
    <w:rsid w:val="00976D66"/>
    <w:rsid w:val="009A0782"/>
    <w:rsid w:val="009A2052"/>
    <w:rsid w:val="009A2A6D"/>
    <w:rsid w:val="00A15C53"/>
    <w:rsid w:val="00A20743"/>
    <w:rsid w:val="00A31CE2"/>
    <w:rsid w:val="00A36F71"/>
    <w:rsid w:val="00A37331"/>
    <w:rsid w:val="00A459B3"/>
    <w:rsid w:val="00A7561B"/>
    <w:rsid w:val="00AE1FE8"/>
    <w:rsid w:val="00B244B0"/>
    <w:rsid w:val="00B2569A"/>
    <w:rsid w:val="00B41826"/>
    <w:rsid w:val="00B70D38"/>
    <w:rsid w:val="00B85149"/>
    <w:rsid w:val="00B90E49"/>
    <w:rsid w:val="00BA1ED5"/>
    <w:rsid w:val="00BA7061"/>
    <w:rsid w:val="00BA7CB3"/>
    <w:rsid w:val="00BC4885"/>
    <w:rsid w:val="00C343E0"/>
    <w:rsid w:val="00C3755C"/>
    <w:rsid w:val="00C55EC8"/>
    <w:rsid w:val="00C5749D"/>
    <w:rsid w:val="00C66EC3"/>
    <w:rsid w:val="00C83A66"/>
    <w:rsid w:val="00C902F7"/>
    <w:rsid w:val="00C95B6F"/>
    <w:rsid w:val="00CA0EF9"/>
    <w:rsid w:val="00CF57AD"/>
    <w:rsid w:val="00CF7D75"/>
    <w:rsid w:val="00D02F05"/>
    <w:rsid w:val="00D20EA3"/>
    <w:rsid w:val="00D2355A"/>
    <w:rsid w:val="00D2560D"/>
    <w:rsid w:val="00D26CD9"/>
    <w:rsid w:val="00D30AD8"/>
    <w:rsid w:val="00D813C3"/>
    <w:rsid w:val="00D92508"/>
    <w:rsid w:val="00DA6367"/>
    <w:rsid w:val="00E469F0"/>
    <w:rsid w:val="00E675A7"/>
    <w:rsid w:val="00E928D1"/>
    <w:rsid w:val="00EA084B"/>
    <w:rsid w:val="00EB7C5D"/>
    <w:rsid w:val="00EC7A9E"/>
    <w:rsid w:val="00EE7FCA"/>
    <w:rsid w:val="00F02832"/>
    <w:rsid w:val="00F102B2"/>
    <w:rsid w:val="00F108F1"/>
    <w:rsid w:val="00F12FC9"/>
    <w:rsid w:val="00F33EEA"/>
    <w:rsid w:val="00F63495"/>
    <w:rsid w:val="00FD7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98F607"/>
  <w15:chartTrackingRefBased/>
  <w15:docId w15:val="{606FE22E-A6E8-4227-8189-0CD1127F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0E49"/>
    <w:pPr>
      <w:widowControl w:val="0"/>
      <w:wordWrap w:val="0"/>
      <w:overflowPunct w:val="0"/>
      <w:autoSpaceDE w:val="0"/>
      <w:autoSpaceDN w:val="0"/>
      <w:adjustRightInd w:val="0"/>
      <w:jc w:val="both"/>
    </w:pPr>
    <w:rPr>
      <w:rFonts w:asci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character" w:customStyle="1" w:styleId="a4">
    <w:name w:val="ヘッダー (文字)"/>
    <w:link w:val="a3"/>
    <w:uiPriority w:val="99"/>
    <w:rsid w:val="008A5CE1"/>
    <w:rPr>
      <w:rFonts w:ascii="ＭＳ 明朝"/>
      <w:sz w:val="22"/>
    </w:rPr>
  </w:style>
  <w:style w:type="paragraph" w:styleId="a7">
    <w:name w:val="Balloon Text"/>
    <w:basedOn w:val="a"/>
    <w:link w:val="a8"/>
    <w:rsid w:val="008A5CE1"/>
    <w:rPr>
      <w:rFonts w:ascii="Arial" w:eastAsia="ＭＳ ゴシック" w:hAnsi="Arial"/>
      <w:sz w:val="18"/>
      <w:szCs w:val="18"/>
    </w:rPr>
  </w:style>
  <w:style w:type="character" w:customStyle="1" w:styleId="a8">
    <w:name w:val="吹き出し (文字)"/>
    <w:link w:val="a7"/>
    <w:rsid w:val="008A5CE1"/>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honbun.dot</Template>
  <TotalTime>3</TotalTime>
  <Pages>1</Pages>
  <Words>40</Words>
  <Characters>234</Characters>
  <DocSecurity>0</DocSecurity>
  <Lines>1</Lines>
  <Paragraphs>1</Paragraphs>
  <ScaleCrop>false</ScaleCrop>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2010-04-01T01:12:00Z</cp:lastPrinted>
  <dcterms:created xsi:type="dcterms:W3CDTF">2026-08-12T02:58:00Z</dcterms:created>
  <dcterms:modified xsi:type="dcterms:W3CDTF">2026-08-12T03:54:00Z</dcterms:modified>
</cp:coreProperties>
</file>